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6BE" w:rsidRDefault="00D71500">
      <w:pPr>
        <w:rPr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7886700</wp:posOffset>
            </wp:positionH>
            <wp:positionV relativeFrom="paragraph">
              <wp:posOffset>399415</wp:posOffset>
            </wp:positionV>
            <wp:extent cx="1457325" cy="1224373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4E9" w:rsidRPr="005926BE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443865</wp:posOffset>
                </wp:positionV>
                <wp:extent cx="6146165" cy="405130"/>
                <wp:effectExtent l="0" t="0" r="2603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165" cy="405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0C" w:rsidRPr="00BA0E0C" w:rsidRDefault="005926BE" w:rsidP="00BA0E0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926BE">
                              <w:rPr>
                                <w:sz w:val="40"/>
                                <w:szCs w:val="40"/>
                              </w:rPr>
                              <w:t>IMPORTANT KEYBOARD KEYS – What does each Key do?</w:t>
                            </w:r>
                          </w:p>
                          <w:p w:rsidR="005926BE" w:rsidRDefault="00BA0E0C" w:rsidP="005926B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:rsidR="00BA0E0C" w:rsidRDefault="00BA0E0C" w:rsidP="005926B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5926BE" w:rsidRDefault="005926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.95pt;margin-top:34.95pt;width:483.95pt;height:3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" fillcolor="#ffd966 [1943]">
                <v:textbox>
                  <w:txbxContent>
                    <w:p w:rsidR="00BA0E0C" w:rsidRPr="00BA0E0C" w:rsidRDefault="005926BE" w:rsidP="00BA0E0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926BE">
                        <w:rPr>
                          <w:sz w:val="40"/>
                          <w:szCs w:val="40"/>
                        </w:rPr>
                        <w:t>IMPORTANT KEYBOARD KEYS – What does each Key do?</w:t>
                      </w:r>
                    </w:p>
                    <w:p w:rsidR="005926BE" w:rsidRDefault="00BA0E0C" w:rsidP="005926B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br/>
                      </w:r>
                    </w:p>
                    <w:p w:rsidR="00BA0E0C" w:rsidRDefault="00BA0E0C" w:rsidP="005926B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5926BE" w:rsidRDefault="005926BE"/>
                  </w:txbxContent>
                </v:textbox>
                <w10:wrap type="square"/>
              </v:shape>
            </w:pict>
          </mc:Fallback>
        </mc:AlternateContent>
      </w:r>
      <w:r w:rsidR="005926BE">
        <w:rPr>
          <w:sz w:val="40"/>
          <w:szCs w:val="40"/>
        </w:rPr>
        <w:t xml:space="preserve">Name:                                  Class:  </w:t>
      </w:r>
    </w:p>
    <w:p w:rsidR="005926BE" w:rsidRDefault="005926B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</w:t>
      </w:r>
    </w:p>
    <w:p w:rsidR="005926BE" w:rsidRDefault="005734D0" w:rsidP="005926BE">
      <w:pPr>
        <w:jc w:val="center"/>
        <w:rPr>
          <w:sz w:val="40"/>
          <w:szCs w:val="40"/>
        </w:rPr>
      </w:pPr>
      <w:r w:rsidRPr="005926BE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AEE797" wp14:editId="44F73C42">
                <wp:simplePos x="0" y="0"/>
                <wp:positionH relativeFrom="column">
                  <wp:posOffset>1390650</wp:posOffset>
                </wp:positionH>
                <wp:positionV relativeFrom="paragraph">
                  <wp:posOffset>13335</wp:posOffset>
                </wp:positionV>
                <wp:extent cx="6165215" cy="438150"/>
                <wp:effectExtent l="0" t="0" r="2603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215" cy="4381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4D0" w:rsidRDefault="005734D0" w:rsidP="005734D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834AD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Type the answers in the speech bubbles.</w:t>
                            </w:r>
                          </w:p>
                          <w:p w:rsidR="00FC54E9" w:rsidRDefault="00FC54E9" w:rsidP="005734D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GP</w:t>
                            </w:r>
                          </w:p>
                          <w:p w:rsidR="00FC54E9" w:rsidRPr="006834AD" w:rsidRDefault="00FC54E9" w:rsidP="005734D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5734D0" w:rsidRDefault="005734D0" w:rsidP="005734D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:rsidR="005734D0" w:rsidRDefault="005734D0" w:rsidP="005734D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5734D0" w:rsidRDefault="005734D0" w:rsidP="005734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E797" id="_x0000_s1027" type="#_x0000_t202" style="position:absolute;left:0;text-align:left;margin-left:109.5pt;margin-top:1.05pt;width:485.45pt;height:3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" fillcolor="#ed7d31 [3205]">
                <v:textbox>
                  <w:txbxContent>
                    <w:p w:rsidR="005734D0" w:rsidRDefault="005734D0" w:rsidP="005734D0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834AD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Type the answers in the speech bubbles.</w:t>
                      </w:r>
                    </w:p>
                    <w:p w:rsidR="00FC54E9" w:rsidRDefault="00FC54E9" w:rsidP="005734D0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GP</w:t>
                      </w:r>
                    </w:p>
                    <w:p w:rsidR="00FC54E9" w:rsidRPr="006834AD" w:rsidRDefault="00FC54E9" w:rsidP="005734D0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5734D0" w:rsidRDefault="005734D0" w:rsidP="005734D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br/>
                      </w:r>
                    </w:p>
                    <w:p w:rsidR="005734D0" w:rsidRDefault="005734D0" w:rsidP="005734D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5734D0" w:rsidRDefault="005734D0" w:rsidP="005734D0"/>
                  </w:txbxContent>
                </v:textbox>
                <w10:wrap type="square"/>
              </v:shape>
            </w:pict>
          </mc:Fallback>
        </mc:AlternateContent>
      </w:r>
    </w:p>
    <w:p w:rsidR="005926BE" w:rsidRDefault="00FC54E9" w:rsidP="005926BE">
      <w:pPr>
        <w:jc w:val="center"/>
        <w:rPr>
          <w:sz w:val="40"/>
          <w:szCs w:val="40"/>
        </w:rPr>
      </w:pPr>
      <w:r w:rsidRPr="005926BE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9844FB8" wp14:editId="53F31305">
                <wp:simplePos x="0" y="0"/>
                <wp:positionH relativeFrom="column">
                  <wp:posOffset>1400175</wp:posOffset>
                </wp:positionH>
                <wp:positionV relativeFrom="paragraph">
                  <wp:posOffset>53340</wp:posOffset>
                </wp:positionV>
                <wp:extent cx="6146165" cy="381000"/>
                <wp:effectExtent l="0" t="0" r="2603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165" cy="381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4E9" w:rsidRPr="00BA0E0C" w:rsidRDefault="00FC54E9" w:rsidP="00FC54E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Go to this website to help you: </w:t>
                            </w:r>
                            <w:r w:rsidRPr="00FC54E9">
                              <w:rPr>
                                <w:b/>
                                <w:sz w:val="40"/>
                                <w:szCs w:val="40"/>
                              </w:rPr>
                              <w:t>bit.ly/2OkDRK1</w:t>
                            </w:r>
                          </w:p>
                          <w:p w:rsidR="00FC54E9" w:rsidRDefault="00FC54E9" w:rsidP="00FC54E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:rsidR="00FC54E9" w:rsidRDefault="00FC54E9" w:rsidP="00FC54E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FC54E9" w:rsidRDefault="00FC54E9" w:rsidP="00FC54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4FB8" id="_x0000_s1028" type="#_x0000_t202" style="position:absolute;left:0;text-align:left;margin-left:110.25pt;margin-top:4.2pt;width:483.95pt;height:3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" fillcolor="#fff2cc [663]">
                <v:textbox>
                  <w:txbxContent>
                    <w:p w:rsidR="00FC54E9" w:rsidRPr="00BA0E0C" w:rsidRDefault="00FC54E9" w:rsidP="00FC54E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Go to this website to help you: </w:t>
                      </w:r>
                      <w:r w:rsidRPr="00FC54E9">
                        <w:rPr>
                          <w:b/>
                          <w:sz w:val="40"/>
                          <w:szCs w:val="40"/>
                        </w:rPr>
                        <w:t>bit.ly/2OkDRK1</w:t>
                      </w:r>
                    </w:p>
                    <w:p w:rsidR="00FC54E9" w:rsidRDefault="00FC54E9" w:rsidP="00FC54E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br/>
                      </w:r>
                    </w:p>
                    <w:p w:rsidR="00FC54E9" w:rsidRDefault="00FC54E9" w:rsidP="00FC54E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FC54E9" w:rsidRDefault="00FC54E9" w:rsidP="00FC54E9"/>
                  </w:txbxContent>
                </v:textbox>
                <w10:wrap type="square"/>
              </v:shape>
            </w:pict>
          </mc:Fallback>
        </mc:AlternateContent>
      </w:r>
    </w:p>
    <w:p w:rsidR="005926BE" w:rsidRDefault="00D135AE" w:rsidP="005926BE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-68414</wp:posOffset>
                </wp:positionH>
                <wp:positionV relativeFrom="paragraph">
                  <wp:posOffset>310212</wp:posOffset>
                </wp:positionV>
                <wp:extent cx="1097280" cy="1398905"/>
                <wp:effectExtent l="19050" t="19050" r="388620" b="10795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398905"/>
                        </a:xfrm>
                        <a:prstGeom prst="wedgeRoundRectCallout">
                          <a:avLst>
                            <a:gd name="adj1" fmla="val 79167"/>
                            <a:gd name="adj2" fmla="val 47153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E0C" w:rsidRPr="00BA0E0C" w:rsidRDefault="005734D0" w:rsidP="00BA0E0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is this key used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28" type="#_x0000_t62" style="position:absolute;left:0;text-align:left;margin-left:-5.4pt;margin-top:24.45pt;width:86.4pt;height:110.1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" adj="27900,20985" fillcolor="#fff2cc [663]" strokecolor="#70ad47 [3209]" strokeweight="3pt">
                <v:textbox>
                  <w:txbxContent>
                    <w:p w:rsidR="00BA0E0C" w:rsidRPr="00BA0E0C" w:rsidRDefault="005734D0" w:rsidP="00BA0E0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is this key used for?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65E8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7B0464" wp14:editId="78643D93">
                <wp:simplePos x="0" y="0"/>
                <wp:positionH relativeFrom="margin">
                  <wp:posOffset>6213944</wp:posOffset>
                </wp:positionH>
                <wp:positionV relativeFrom="paragraph">
                  <wp:posOffset>413799</wp:posOffset>
                </wp:positionV>
                <wp:extent cx="1097280" cy="1398905"/>
                <wp:effectExtent l="476250" t="19050" r="26670" b="1079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398905"/>
                        </a:xfrm>
                        <a:prstGeom prst="wedgeRoundRectCallout">
                          <a:avLst>
                            <a:gd name="adj1" fmla="val -87500"/>
                            <a:gd name="adj2" fmla="val -19348"/>
                            <a:gd name="adj3" fmla="val 16667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65E8" w:rsidRPr="00BA0E0C" w:rsidRDefault="008165E8" w:rsidP="008165E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is this key used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B0464" id="Rounded Rectangular Callout 12" o:spid="_x0000_s1029" type="#_x0000_t62" style="position:absolute;left:0;text-align:left;margin-left:489.3pt;margin-top:32.6pt;width:86.4pt;height:110.1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" adj="-8100,6621" fillcolor="#fff2cc" strokecolor="#70ad47" strokeweight="3pt">
                <v:textbox>
                  <w:txbxContent>
                    <w:p w:rsidR="008165E8" w:rsidRPr="00BA0E0C" w:rsidRDefault="008165E8" w:rsidP="008165E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is this key used for?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BCC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9CCAFE" wp14:editId="58245913">
                <wp:simplePos x="0" y="0"/>
                <wp:positionH relativeFrom="margin">
                  <wp:posOffset>4822190</wp:posOffset>
                </wp:positionH>
                <wp:positionV relativeFrom="paragraph">
                  <wp:posOffset>2560320</wp:posOffset>
                </wp:positionV>
                <wp:extent cx="1097280" cy="1398905"/>
                <wp:effectExtent l="19050" t="1085850" r="26670" b="1079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398905"/>
                        </a:xfrm>
                        <a:prstGeom prst="wedgeRoundRectCallout">
                          <a:avLst>
                            <a:gd name="adj1" fmla="val 25544"/>
                            <a:gd name="adj2" fmla="val -117681"/>
                            <a:gd name="adj3" fmla="val 16667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304E" w:rsidRPr="00BA0E0C" w:rsidRDefault="00C9304E" w:rsidP="00C9304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is this key used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CCAFE" id="Rounded Rectangular Callout 11" o:spid="_x0000_s1030" type="#_x0000_t62" style="position:absolute;left:0;text-align:left;margin-left:379.7pt;margin-top:201.6pt;width:86.4pt;height:110.1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" adj="16318,-14619" fillcolor="#fff2cc" strokecolor="#70ad47 [3209]" strokeweight="3pt">
                <v:textbox>
                  <w:txbxContent>
                    <w:p w:rsidR="00C9304E" w:rsidRPr="00BA0E0C" w:rsidRDefault="00C9304E" w:rsidP="00C9304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is this key used for?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03A9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0FAD4" wp14:editId="6EB38FF3">
                <wp:simplePos x="0" y="0"/>
                <wp:positionH relativeFrom="margin">
                  <wp:posOffset>67586</wp:posOffset>
                </wp:positionH>
                <wp:positionV relativeFrom="paragraph">
                  <wp:posOffset>2417528</wp:posOffset>
                </wp:positionV>
                <wp:extent cx="1168842" cy="1398905"/>
                <wp:effectExtent l="19050" t="514350" r="203200" b="10795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2" cy="1398905"/>
                        </a:xfrm>
                        <a:prstGeom prst="wedgeRoundRectCallout">
                          <a:avLst>
                            <a:gd name="adj1" fmla="val 60326"/>
                            <a:gd name="adj2" fmla="val -80735"/>
                            <a:gd name="adj3" fmla="val 16667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03A9" w:rsidRPr="00BA0E0C" w:rsidRDefault="003B03A9" w:rsidP="003B03A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is this key used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0FAD4" id="Rounded Rectangular Callout 9" o:spid="_x0000_s1031" type="#_x0000_t62" style="position:absolute;left:0;text-align:left;margin-left:5.3pt;margin-top:190.35pt;width:92.05pt;height:110.1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" adj="23830,-6639" fillcolor="#fff2cc" strokecolor="#70ad47 [3209]" strokeweight="3pt">
                <v:textbox>
                  <w:txbxContent>
                    <w:p w:rsidR="003B03A9" w:rsidRPr="00BA0E0C" w:rsidRDefault="003B03A9" w:rsidP="003B03A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is this key used for?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26BE" w:rsidRPr="005926BE">
        <w:rPr>
          <w:noProof/>
          <w:lang w:eastAsia="en-GB"/>
        </w:rPr>
        <w:drawing>
          <wp:inline distT="0" distB="0" distL="0" distR="0" wp14:anchorId="4C75428B" wp14:editId="49869E85">
            <wp:extent cx="7309989" cy="2558430"/>
            <wp:effectExtent l="0" t="0" r="571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9989" cy="25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26BE" w:rsidRPr="005926BE" w:rsidRDefault="00CE4A0F" w:rsidP="005926BE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7408C7" wp14:editId="56819B40">
                <wp:simplePos x="0" y="0"/>
                <wp:positionH relativeFrom="margin">
                  <wp:posOffset>6372970</wp:posOffset>
                </wp:positionH>
                <wp:positionV relativeFrom="paragraph">
                  <wp:posOffset>125840</wp:posOffset>
                </wp:positionV>
                <wp:extent cx="1097280" cy="1398905"/>
                <wp:effectExtent l="19050" t="476250" r="26670" b="1079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398905"/>
                        </a:xfrm>
                        <a:prstGeom prst="wedgeRoundRectCallout">
                          <a:avLst>
                            <a:gd name="adj1" fmla="val -6340"/>
                            <a:gd name="adj2" fmla="val -79598"/>
                            <a:gd name="adj3" fmla="val 16667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4A0F" w:rsidRPr="00BA0E0C" w:rsidRDefault="00CE4A0F" w:rsidP="00CE4A0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is this key used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408C7" id="Rounded Rectangular Callout 10" o:spid="_x0000_s1032" type="#_x0000_t62" style="position:absolute;left:0;text-align:left;margin-left:501.8pt;margin-top:9.9pt;width:86.4pt;height:110.1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" adj="9431,-6393" fillcolor="#fff2cc" strokecolor="#70ad47 [3209]" strokeweight="3pt">
                <v:textbox>
                  <w:txbxContent>
                    <w:p w:rsidR="00CE4A0F" w:rsidRPr="00BA0E0C" w:rsidRDefault="00CE4A0F" w:rsidP="00CE4A0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is this key used for?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C7D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F224CC" wp14:editId="797A77B4">
                <wp:simplePos x="0" y="0"/>
                <wp:positionH relativeFrom="margin">
                  <wp:posOffset>2627354</wp:posOffset>
                </wp:positionH>
                <wp:positionV relativeFrom="paragraph">
                  <wp:posOffset>93842</wp:posOffset>
                </wp:positionV>
                <wp:extent cx="1097280" cy="1398905"/>
                <wp:effectExtent l="19050" t="571500" r="26670" b="1079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398905"/>
                        </a:xfrm>
                        <a:prstGeom prst="wedgeRoundRectCallout">
                          <a:avLst>
                            <a:gd name="adj1" fmla="val 14674"/>
                            <a:gd name="adj2" fmla="val -85282"/>
                            <a:gd name="adj3" fmla="val 16667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1378" w:rsidRPr="00BA0E0C" w:rsidRDefault="00E41378" w:rsidP="00E4137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is this key used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224CC" id="Rounded Rectangular Callout 8" o:spid="_x0000_s1033" type="#_x0000_t62" style="position:absolute;left:0;text-align:left;margin-left:206.9pt;margin-top:7.4pt;width:86.4pt;height:110.1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" adj="13970,-7621" fillcolor="#fff2cc" strokecolor="#70ad47" strokeweight="3pt">
                <v:textbox>
                  <w:txbxContent>
                    <w:p w:rsidR="00E41378" w:rsidRPr="00BA0E0C" w:rsidRDefault="00E41378" w:rsidP="00E4137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is this key used for?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26BE" w:rsidRDefault="005926BE" w:rsidP="005926BE">
      <w:pPr>
        <w:jc w:val="center"/>
      </w:pPr>
    </w:p>
    <w:sectPr w:rsidR="005926BE" w:rsidSect="005926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6BE"/>
    <w:rsid w:val="000E38C7"/>
    <w:rsid w:val="00217BCC"/>
    <w:rsid w:val="002D1B4E"/>
    <w:rsid w:val="002F39D3"/>
    <w:rsid w:val="003B03A9"/>
    <w:rsid w:val="005734D0"/>
    <w:rsid w:val="005926BE"/>
    <w:rsid w:val="005D0C7D"/>
    <w:rsid w:val="006834AD"/>
    <w:rsid w:val="007E6100"/>
    <w:rsid w:val="0081575C"/>
    <w:rsid w:val="008165E8"/>
    <w:rsid w:val="008A2819"/>
    <w:rsid w:val="00B305AA"/>
    <w:rsid w:val="00BA0E0C"/>
    <w:rsid w:val="00C9304E"/>
    <w:rsid w:val="00CC5835"/>
    <w:rsid w:val="00CE4A0F"/>
    <w:rsid w:val="00D135AE"/>
    <w:rsid w:val="00D3363A"/>
    <w:rsid w:val="00D71500"/>
    <w:rsid w:val="00E41378"/>
    <w:rsid w:val="00FC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9E17E"/>
  <w15:chartTrackingRefBased/>
  <w15:docId w15:val="{AE24C003-7465-4990-9D1A-067AF7A29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4D368163</Template>
  <TotalTime>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Williamson</dc:creator>
  <cp:keywords/>
  <dc:description/>
  <cp:lastModifiedBy>pwilliamson</cp:lastModifiedBy>
  <cp:revision>2</cp:revision>
  <dcterms:created xsi:type="dcterms:W3CDTF">2018-11-05T09:12:00Z</dcterms:created>
  <dcterms:modified xsi:type="dcterms:W3CDTF">2018-11-05T09:12:00Z</dcterms:modified>
</cp:coreProperties>
</file>